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2B" w:rsidRDefault="00E6442B">
      <w:pPr>
        <w:rPr>
          <w:rFonts w:hint="cs"/>
        </w:rPr>
      </w:pPr>
    </w:p>
    <w:p w:rsidR="00DB3B6A" w:rsidRPr="00E02238" w:rsidRDefault="00DB3B6A" w:rsidP="00DB3B6A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 w:hint="cs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 [</w:t>
      </w:r>
      <w:r w:rsidRPr="00DB3B6A">
        <w:rPr>
          <w:rFonts w:ascii="Arial" w:hAnsi="Arial" w:cs="Arial" w:hint="cs"/>
          <w:bCs/>
          <w:i/>
          <w:sz w:val="26"/>
          <w:szCs w:val="26"/>
          <w:rtl/>
        </w:rPr>
        <w:t>דוגמה לחוות דעת מקצועית במסגרת כוונה להתקשר עם ספק יחיד/ספק חוץ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>]</w:t>
      </w:r>
    </w:p>
    <w:p w:rsidR="00DB3B6A" w:rsidRDefault="00DB3B6A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Style w:val="a8"/>
        <w:tblpPr w:leftFromText="180" w:rightFromText="180" w:vertAnchor="page" w:horzAnchor="margin" w:tblpY="3417"/>
        <w:bidiVisual/>
        <w:tblW w:w="4320" w:type="dxa"/>
        <w:tblLook w:val="01E0" w:firstRow="1" w:lastRow="1" w:firstColumn="1" w:lastColumn="1" w:noHBand="0" w:noVBand="0"/>
      </w:tblPr>
      <w:tblGrid>
        <w:gridCol w:w="1800"/>
        <w:gridCol w:w="2520"/>
      </w:tblGrid>
      <w:tr w:rsidR="007B09D4" w:rsidRPr="002D0394">
        <w:trPr>
          <w:trHeight w:val="35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B09D4" w:rsidRPr="002D0394" w:rsidRDefault="0057104E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7B09D4" w:rsidRPr="002D0394">
        <w:trPr>
          <w:trHeight w:val="361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B09D4" w:rsidRPr="002D0394" w:rsidRDefault="005C2A72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7B09D4" w:rsidRPr="002D0394">
        <w:trPr>
          <w:trHeight w:val="37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חוות דעת:</w:t>
            </w:r>
          </w:p>
        </w:tc>
        <w:tc>
          <w:tcPr>
            <w:tcW w:w="2520" w:type="dxa"/>
          </w:tcPr>
          <w:p w:rsidR="007B09D4" w:rsidRPr="002D0394" w:rsidRDefault="00563A0A" w:rsidP="0045475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11.201</w:t>
            </w:r>
            <w:r w:rsidR="00454755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7B09D4" w:rsidRDefault="007B09D4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2A5F9B" w:rsidRDefault="007B09D4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B09D4" w:rsidRDefault="00C54AC7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9D4" w:rsidRPr="004E5FA3" w:rsidRDefault="007B09D4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7B09D4" w:rsidRPr="004E5FA3" w:rsidRDefault="007B09D4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B09D4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7B09D4" w:rsidRPr="00813E93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8"/>
        <w:bidiVisual/>
        <w:tblW w:w="0" w:type="auto"/>
        <w:tblLook w:val="01E0" w:firstRow="1" w:lastRow="1" w:firstColumn="1" w:lastColumn="1" w:noHBand="0" w:noVBand="0"/>
      </w:tblPr>
      <w:tblGrid>
        <w:gridCol w:w="9178"/>
      </w:tblGrid>
      <w:tr w:rsidR="007B09D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09D4" w:rsidRPr="00656066">
        <w:tc>
          <w:tcPr>
            <w:tcW w:w="9178" w:type="dxa"/>
            <w:tcBorders>
              <w:bottom w:val="single" w:sz="4" w:space="0" w:color="auto"/>
            </w:tcBorders>
          </w:tcPr>
          <w:p w:rsidR="007B09D4" w:rsidRPr="00C54AC7" w:rsidRDefault="005C2A72" w:rsidP="00C54AC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C54AC7">
              <w:rPr>
                <w:rFonts w:ascii="Arial" w:hAnsi="Arial" w:cs="Arial" w:hint="cs"/>
                <w:b/>
                <w:sz w:val="22"/>
                <w:szCs w:val="22"/>
                <w:rtl/>
              </w:rPr>
              <w:t>רכש תוכנה לניהול גירסאות מסד נתונים בשילוב עם ניהול גירסאות התוכנה שהוא מפתח,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ולשם כך</w:t>
            </w:r>
            <w:r w:rsidR="00C54AC7">
              <w:rPr>
                <w:rFonts w:ascii="Arial" w:hAnsi="Arial" w:cs="Arial" w:hint="cs"/>
                <w:b/>
                <w:sz w:val="22"/>
                <w:szCs w:val="22"/>
                <w:rtl/>
              </w:rPr>
              <w:t>, לאחר שנת האחריות,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נדרש</w:t>
            </w:r>
            <w:r w:rsidR="00C54A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 תחזוקה לתוכנה זו. </w:t>
            </w:r>
          </w:p>
        </w:tc>
      </w:tr>
    </w:tbl>
    <w:p w:rsidR="007B09D4" w:rsidRDefault="00C54AC7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9D4" w:rsidRPr="004E5FA3" w:rsidRDefault="007B09D4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7B09D4" w:rsidRPr="004E5FA3" w:rsidRDefault="007B09D4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B09D4"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7B09D4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7B09D4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7B09D4" w:rsidRPr="00813E93" w:rsidRDefault="00C54AC7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9D4" w:rsidRPr="004E5FA3" w:rsidRDefault="007B09D4" w:rsidP="007B0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7B09D4" w:rsidRPr="004E5FA3" w:rsidRDefault="007B09D4" w:rsidP="007B09D4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B09D4" w:rsidRPr="00813E93">
        <w:tc>
          <w:tcPr>
            <w:tcW w:w="3085" w:type="dxa"/>
          </w:tcPr>
          <w:p w:rsidR="007B09D4" w:rsidRPr="00813E93" w:rsidRDefault="00C54AC7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B09D4" w:rsidRPr="004E5FA3" w:rsidRDefault="007B09D4" w:rsidP="007B09D4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7B09D4" w:rsidRPr="004E5FA3" w:rsidRDefault="007B09D4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7B09D4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B09D4" w:rsidRPr="00813E93" w:rsidRDefault="005C2A72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B09D4" w:rsidTr="008B6734">
        <w:trPr>
          <w:trHeight w:val="503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8B6734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די בי מאסטרו</w:t>
            </w:r>
            <w:r w:rsidR="0083714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B09D4" w:rsidRPr="003D5897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8B6734" w:rsidRDefault="008B6734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B6734">
              <w:rPr>
                <w:rFonts w:ascii="Arial" w:hAnsi="Arial" w:cs="Arial" w:hint="cs"/>
                <w:b/>
                <w:sz w:val="22"/>
                <w:szCs w:val="22"/>
                <w:rtl/>
              </w:rPr>
              <w:t>514076322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016CAB" w:rsidRDefault="00C54AC7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B09D4" w:rsidRPr="004E5FA3" w:rsidRDefault="007B09D4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retgIAAL8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0oaq3r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7B09D4" w:rsidRPr="004E5FA3" w:rsidRDefault="007B09D4" w:rsidP="007B09D4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7B09D4"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B09D4" w:rsidRPr="00016CAB" w:rsidRDefault="007B09D4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E93475" w:rsidP="008B673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B6734">
              <w:rPr>
                <w:rFonts w:ascii="Arial" w:hAnsi="Arial" w:cs="Arial" w:hint="cs"/>
                <w:b/>
                <w:sz w:val="22"/>
                <w:szCs w:val="22"/>
                <w:rtl/>
              </w:rPr>
              <w:t>25,902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402DA">
              <w:rPr>
                <w:rFonts w:ascii="Arial" w:hAnsi="Arial" w:cs="Arial" w:hint="cs"/>
                <w:b/>
                <w:sz w:val="22"/>
                <w:szCs w:val="22"/>
                <w:rtl/>
              </w:rPr>
              <w:t>ש</w:t>
            </w:r>
            <w:r w:rsidR="001F52FE">
              <w:rPr>
                <w:rFonts w:ascii="Arial" w:hAnsi="Arial" w:cs="Arial" w:hint="cs"/>
                <w:b/>
                <w:sz w:val="22"/>
                <w:szCs w:val="22"/>
                <w:rtl/>
              </w:rPr>
              <w:t>"ח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837145" w:rsidP="0045475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1.3.201</w:t>
            </w:r>
            <w:r w:rsidR="00454755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-2</w:t>
            </w:r>
            <w:r w:rsidR="00524587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.2.201</w:t>
            </w:r>
            <w:r w:rsidR="00454755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</w:p>
        </w:tc>
      </w:tr>
    </w:tbl>
    <w:p w:rsidR="007B09D4" w:rsidRDefault="007B09D4" w:rsidP="007B09D4">
      <w:pPr>
        <w:rPr>
          <w:rFonts w:ascii="Arial" w:hAnsi="Arial" w:cs="Arial"/>
          <w:bCs/>
          <w:rtl/>
        </w:rPr>
      </w:pPr>
    </w:p>
    <w:p w:rsidR="007B09D4" w:rsidRPr="00BD3C63" w:rsidRDefault="007B09D4" w:rsidP="00C54AC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</w:t>
      </w:r>
      <w:r w:rsidR="00C54AC7">
        <w:rPr>
          <w:rFonts w:ascii="Arial" w:hAnsi="Arial" w:cs="Arial" w:hint="cs"/>
          <w:bCs/>
          <w:rtl/>
        </w:rPr>
        <w:t xml:space="preserve"> ספק יחיד</w:t>
      </w:r>
    </w:p>
    <w:tbl>
      <w:tblPr>
        <w:tblStyle w:val="a8"/>
        <w:bidiVisual/>
        <w:tblW w:w="0" w:type="auto"/>
        <w:tblLook w:val="01E0" w:firstRow="1" w:lastRow="1" w:firstColumn="1" w:lastColumn="1" w:noHBand="0" w:noVBand="0"/>
      </w:tblPr>
      <w:tblGrid>
        <w:gridCol w:w="9286"/>
      </w:tblGrid>
      <w:tr w:rsidR="007B09D4">
        <w:tc>
          <w:tcPr>
            <w:tcW w:w="9286" w:type="dxa"/>
          </w:tcPr>
          <w:p w:rsidR="007B09D4" w:rsidRDefault="008B6734" w:rsidP="00C54A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חברת די בי מאסטרו</w:t>
            </w:r>
            <w:r w:rsidR="00C54A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 היא יצרן התוכנה והצהירה על כך שהיא הספק היחיד המוסמך למתן תחזוקה למוצר שפיתחה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C54AC7" w:rsidRDefault="007B09D4" w:rsidP="00454755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  <w:bookmarkStart w:id="1" w:name="_GoBack"/>
      <w:bookmarkEnd w:id="1"/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8"/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7B09D4">
        <w:tc>
          <w:tcPr>
            <w:tcW w:w="2698" w:type="dxa"/>
            <w:tcBorders>
              <w:bottom w:val="single" w:sz="4" w:space="0" w:color="auto"/>
            </w:tcBorders>
          </w:tcPr>
          <w:p w:rsidR="007B09D4" w:rsidRDefault="00837145" w:rsidP="001831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7B09D4" w:rsidRDefault="00837145" w:rsidP="001831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תשתיות- מינהל תקשוב ומערכות מידע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7B09D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360C0D" w:rsidRPr="002D4063" w:rsidRDefault="00360C0D" w:rsidP="00C54AC7">
      <w:pPr>
        <w:rPr>
          <w:rFonts w:ascii="Arial" w:hAnsi="Arial" w:cs="Arial"/>
          <w:sz w:val="20"/>
          <w:szCs w:val="20"/>
          <w:rtl/>
        </w:rPr>
      </w:pPr>
    </w:p>
    <w:sectPr w:rsidR="00360C0D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B2F" w:rsidRDefault="009E4B2F">
      <w:r>
        <w:separator/>
      </w:r>
    </w:p>
    <w:p w:rsidR="009E4B2F" w:rsidRDefault="009E4B2F"/>
  </w:endnote>
  <w:endnote w:type="continuationSeparator" w:id="0">
    <w:p w:rsidR="009E4B2F" w:rsidRDefault="009E4B2F">
      <w:r>
        <w:continuationSeparator/>
      </w:r>
    </w:p>
    <w:p w:rsidR="009E4B2F" w:rsidRDefault="009E4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5638EA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5638EA" w:rsidRPr="00446139" w:rsidRDefault="00C54AC7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 wp14:anchorId="6D5486F1" wp14:editId="5EC9B2E0">
                <wp:extent cx="723900" cy="371475"/>
                <wp:effectExtent l="0" t="0" r="0" b="9525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54755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54755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5638EA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5638EA" w:rsidRDefault="005638EA" w:rsidP="00377B84">
    <w:pPr>
      <w:pStyle w:val="a7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5638EA" w:rsidRDefault="005638EA">
    <w:pPr>
      <w:rPr>
        <w:rtl/>
      </w:rPr>
    </w:pPr>
  </w:p>
  <w:p w:rsidR="005638EA" w:rsidRDefault="005638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5638EA" w:rsidRPr="00446139" w:rsidRDefault="005638EA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54755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54755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5638EA" w:rsidRPr="005063DE" w:rsidRDefault="005638EA">
    <w:pPr>
      <w:pStyle w:val="a7"/>
    </w:pPr>
  </w:p>
  <w:p w:rsidR="005638EA" w:rsidRDefault="005638E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B2F" w:rsidRDefault="009E4B2F">
      <w:r>
        <w:separator/>
      </w:r>
    </w:p>
    <w:p w:rsidR="009E4B2F" w:rsidRDefault="009E4B2F"/>
  </w:footnote>
  <w:footnote w:type="continuationSeparator" w:id="0">
    <w:p w:rsidR="009E4B2F" w:rsidRDefault="009E4B2F">
      <w:r>
        <w:continuationSeparator/>
      </w:r>
    </w:p>
    <w:p w:rsidR="009E4B2F" w:rsidRDefault="009E4B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5638EA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שם ההוראה</w:t>
          </w:r>
          <w:r w:rsidRPr="00446139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:  </w:t>
          </w:r>
          <w:r>
            <w:rPr>
              <w:rFonts w:hint="cs"/>
              <w:rtl/>
            </w:rPr>
            <w:t xml:space="preserve"> </w:t>
          </w:r>
          <w:r w:rsidRPr="00DA4755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 w:hint="cs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 w:hint="cs"/>
              <w:sz w:val="20"/>
              <w:szCs w:val="20"/>
              <w:rtl/>
            </w:rPr>
            <w:t>7.8.2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 w:hint="cs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 w:hint="cs"/>
              <w:sz w:val="20"/>
              <w:szCs w:val="20"/>
            </w:rPr>
            <w:t xml:space="preserve"> </w:t>
          </w:r>
          <w:r w:rsidR="00B9420A">
            <w:rPr>
              <w:rFonts w:ascii="Arial" w:hAnsi="Arial" w:cs="Arial" w:hint="cs"/>
              <w:sz w:val="20"/>
              <w:szCs w:val="20"/>
              <w:rtl/>
            </w:rPr>
            <w:t>02</w:t>
          </w:r>
        </w:p>
      </w:tc>
    </w:tr>
  </w:tbl>
  <w:p w:rsidR="005638EA" w:rsidRDefault="005638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EA" w:rsidRDefault="005638EA" w:rsidP="00367921">
    <w:pPr>
      <w:pStyle w:val="a6"/>
      <w:rPr>
        <w:rtl/>
      </w:rPr>
    </w:pPr>
  </w:p>
  <w:p w:rsidR="005638EA" w:rsidRDefault="00C54AC7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781675" cy="962025"/>
          <wp:effectExtent l="0" t="0" r="9525" b="9525"/>
          <wp:docPr id="1" name="Picture 1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506A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02DA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1F52FE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545A0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E2454"/>
    <w:rsid w:val="003E2D37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4755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4587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3A0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6F7E2E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73EF"/>
    <w:rsid w:val="008211C6"/>
    <w:rsid w:val="008242D0"/>
    <w:rsid w:val="00825916"/>
    <w:rsid w:val="0083180B"/>
    <w:rsid w:val="008337CA"/>
    <w:rsid w:val="00835615"/>
    <w:rsid w:val="00837145"/>
    <w:rsid w:val="00837CF1"/>
    <w:rsid w:val="00842C96"/>
    <w:rsid w:val="00847A25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0737"/>
    <w:rsid w:val="008837AD"/>
    <w:rsid w:val="00883EB8"/>
    <w:rsid w:val="00884042"/>
    <w:rsid w:val="008964C1"/>
    <w:rsid w:val="008A16C5"/>
    <w:rsid w:val="008A1D7E"/>
    <w:rsid w:val="008B6734"/>
    <w:rsid w:val="008C0C94"/>
    <w:rsid w:val="008C1D8F"/>
    <w:rsid w:val="008C58AA"/>
    <w:rsid w:val="008C6604"/>
    <w:rsid w:val="008C6CA0"/>
    <w:rsid w:val="008D3551"/>
    <w:rsid w:val="008D7453"/>
    <w:rsid w:val="008E0ADF"/>
    <w:rsid w:val="008E259B"/>
    <w:rsid w:val="008E4D0D"/>
    <w:rsid w:val="00901F5C"/>
    <w:rsid w:val="009040F6"/>
    <w:rsid w:val="00904151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4B2F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21BA"/>
    <w:rsid w:val="00B859B8"/>
    <w:rsid w:val="00B87073"/>
    <w:rsid w:val="00B91659"/>
    <w:rsid w:val="00B9326E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54AC7"/>
    <w:rsid w:val="00C6310A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2795"/>
    <w:rsid w:val="00DC42DC"/>
    <w:rsid w:val="00DC4D02"/>
    <w:rsid w:val="00DD4FBB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475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EF6EBC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3FFB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basedOn w:val="a3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basedOn w:val="a3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basedOn w:val="Char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basedOn w:val="Char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basedOn w:val="Char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basedOn w:val="Char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basedOn w:val="a3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basedOn w:val="a3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basedOn w:val="a3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basedOn w:val="a3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basedOn w:val="a3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basedOn w:val="Char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basedOn w:val="Char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basedOn w:val="Char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basedOn w:val="Char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basedOn w:val="a3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basedOn w:val="a3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basedOn w:val="a3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1</TotalTime>
  <Pages>1</Pages>
  <Words>214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1386</CharactersWithSpaces>
  <SharedDoc>false</SharedDoc>
  <HLinks>
    <vt:vector size="18" baseType="variant">
      <vt:variant>
        <vt:i4>2293858</vt:i4>
      </vt:variant>
      <vt:variant>
        <vt:i4>6</vt:i4>
      </vt:variant>
      <vt:variant>
        <vt:i4>0</vt:i4>
      </vt:variant>
      <vt:variant>
        <vt:i4>5</vt:i4>
      </vt:variant>
      <vt:variant>
        <vt:lpwstr>http://www.nnn.org/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http://www.zap.co.il/</vt:lpwstr>
      </vt:variant>
      <vt:variant>
        <vt:lpwstr/>
      </vt:variant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http://www.yyy.co.il/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נועה אשכנזי</cp:lastModifiedBy>
  <cp:revision>2</cp:revision>
  <cp:lastPrinted>2013-11-18T06:31:00Z</cp:lastPrinted>
  <dcterms:created xsi:type="dcterms:W3CDTF">2014-11-10T09:36:00Z</dcterms:created>
  <dcterms:modified xsi:type="dcterms:W3CDTF">2014-11-10T09:36:00Z</dcterms:modified>
</cp:coreProperties>
</file>